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E4D" w:rsidRDefault="00A3656B" w:rsidP="00A3656B">
      <w:pPr>
        <w:spacing w:after="85"/>
        <w:jc w:val="center"/>
        <w:rPr>
          <w:color w:val="0070C0"/>
          <w:sz w:val="26"/>
          <w:szCs w:val="26"/>
        </w:rPr>
      </w:pPr>
      <w:bookmarkStart w:id="0" w:name="_GoBack"/>
      <w:bookmarkEnd w:id="0"/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-330835</wp:posOffset>
            </wp:positionH>
            <wp:positionV relativeFrom="paragraph">
              <wp:posOffset>4445</wp:posOffset>
            </wp:positionV>
            <wp:extent cx="7162800" cy="879475"/>
            <wp:effectExtent l="0" t="0" r="0" b="0"/>
            <wp:wrapTight wrapText="bothSides">
              <wp:wrapPolygon edited="0">
                <wp:start x="0" y="0"/>
                <wp:lineTo x="0" y="21054"/>
                <wp:lineTo x="21543" y="21054"/>
                <wp:lineTo x="21543" y="0"/>
                <wp:lineTo x="0" y="0"/>
              </wp:wrapPolygon>
            </wp:wrapTight>
            <wp:docPr id="2" name="Imagem 2" descr="http://www.cenipa.aer.mil.br/cenipa/cursos/imagens/logoEx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enipa.aer.mil.br/cenipa/cursos/imagens/logoExt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0" cy="87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03B59" w:rsidRDefault="00703B59" w:rsidP="008B0FCB"/>
    <w:tbl>
      <w:tblPr>
        <w:tblStyle w:val="Tabelacomgrade"/>
        <w:tblW w:w="11058" w:type="dxa"/>
        <w:tblInd w:w="-431" w:type="dxa"/>
        <w:tblLook w:val="04A0" w:firstRow="1" w:lastRow="0" w:firstColumn="1" w:lastColumn="0" w:noHBand="0" w:noVBand="1"/>
      </w:tblPr>
      <w:tblGrid>
        <w:gridCol w:w="2804"/>
        <w:gridCol w:w="8254"/>
      </w:tblGrid>
      <w:tr w:rsidR="00CC52DF" w:rsidTr="00CC52DF">
        <w:tc>
          <w:tcPr>
            <w:tcW w:w="2804" w:type="dxa"/>
            <w:vAlign w:val="bottom"/>
          </w:tcPr>
          <w:p w:rsidR="00A3656B" w:rsidRPr="00A3656B" w:rsidRDefault="00A3656B" w:rsidP="00CC52DF">
            <w:pPr>
              <w:rPr>
                <w:rFonts w:ascii="Arial" w:hAnsi="Arial" w:cs="Arial"/>
              </w:rPr>
            </w:pPr>
            <w:r w:rsidRPr="00A3656B">
              <w:rPr>
                <w:rFonts w:ascii="Arial" w:hAnsi="Arial" w:cs="Arial"/>
                <w:sz w:val="24"/>
              </w:rPr>
              <w:t>Curso: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CC52DF" w:rsidTr="00CC52DF">
        <w:tc>
          <w:tcPr>
            <w:tcW w:w="2804" w:type="dxa"/>
            <w:vAlign w:val="bottom"/>
          </w:tcPr>
          <w:p w:rsidR="00A3656B" w:rsidRP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NOME: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CC52DF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CPF: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CC52DF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E-mail (internet)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A3656B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N° RG: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A3656B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 w:rsidRPr="00CC52DF">
              <w:rPr>
                <w:rFonts w:ascii="Arial" w:hAnsi="Arial" w:cs="Arial"/>
                <w:sz w:val="20"/>
              </w:rPr>
              <w:t>Organização</w:t>
            </w:r>
            <w:r w:rsidR="00CC52DF" w:rsidRPr="00CC52DF">
              <w:rPr>
                <w:rFonts w:ascii="Arial" w:hAnsi="Arial" w:cs="Arial"/>
                <w:sz w:val="20"/>
              </w:rPr>
              <w:t>/Instituição</w:t>
            </w:r>
            <w:r>
              <w:rPr>
                <w:rFonts w:ascii="Arial" w:hAnsi="Arial" w:cs="Arial"/>
                <w:sz w:val="24"/>
              </w:rPr>
              <w:t>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A3656B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Telefone fixo: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  <w:tr w:rsidR="00A3656B" w:rsidTr="00CC52DF">
        <w:tc>
          <w:tcPr>
            <w:tcW w:w="2804" w:type="dxa"/>
            <w:vAlign w:val="bottom"/>
          </w:tcPr>
          <w:p w:rsidR="00A3656B" w:rsidRDefault="00A3656B" w:rsidP="00CC52DF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Telefone Celular:</w:t>
            </w:r>
          </w:p>
        </w:tc>
        <w:tc>
          <w:tcPr>
            <w:tcW w:w="8254" w:type="dxa"/>
          </w:tcPr>
          <w:p w:rsidR="00A3656B" w:rsidRDefault="00A3656B" w:rsidP="00A3656B">
            <w:pPr>
              <w:jc w:val="center"/>
            </w:pPr>
          </w:p>
        </w:tc>
      </w:tr>
    </w:tbl>
    <w:p w:rsidR="00361F81" w:rsidRDefault="00361F81" w:rsidP="008B0FCB"/>
    <w:p w:rsidR="009F2658" w:rsidRPr="00DA5854" w:rsidRDefault="009F2658" w:rsidP="00DA5854">
      <w:pPr>
        <w:ind w:right="425"/>
        <w:jc w:val="both"/>
        <w:rPr>
          <w:b/>
          <w:sz w:val="28"/>
        </w:rPr>
      </w:pPr>
      <w:r w:rsidRPr="00DA5854">
        <w:rPr>
          <w:b/>
          <w:sz w:val="28"/>
        </w:rPr>
        <w:t>Declaro</w:t>
      </w:r>
      <w:r w:rsidR="00DA5854" w:rsidRPr="00DA5854">
        <w:rPr>
          <w:b/>
          <w:sz w:val="28"/>
        </w:rPr>
        <w:t xml:space="preserve">, para os devidos fins junto ao CENIPA, que atendo a todas as condições constantes da NSCA 3-10, para me candidatar a realizar o curso </w:t>
      </w:r>
      <w:r w:rsidR="00DA5854">
        <w:rPr>
          <w:b/>
          <w:sz w:val="28"/>
        </w:rPr>
        <w:t>descrito nesta ficha de solicitação de inscrição.</w:t>
      </w:r>
    </w:p>
    <w:p w:rsidR="009F2658" w:rsidRDefault="009F2658" w:rsidP="008C40F0">
      <w:pPr>
        <w:ind w:hanging="426"/>
        <w:rPr>
          <w:b/>
          <w:color w:val="FF0000"/>
          <w:sz w:val="24"/>
        </w:rPr>
      </w:pPr>
    </w:p>
    <w:p w:rsidR="00DA5854" w:rsidRDefault="00A3656B" w:rsidP="00DA5854">
      <w:pPr>
        <w:rPr>
          <w:b/>
          <w:color w:val="FF0000"/>
          <w:sz w:val="24"/>
        </w:rPr>
      </w:pPr>
      <w:r w:rsidRPr="00CC52DF">
        <w:rPr>
          <w:b/>
          <w:color w:val="FF0000"/>
          <w:sz w:val="24"/>
        </w:rPr>
        <w:t xml:space="preserve">Obs.: </w:t>
      </w:r>
    </w:p>
    <w:p w:rsidR="00DA5854" w:rsidRDefault="00DA5854" w:rsidP="00DA5854">
      <w:pPr>
        <w:pStyle w:val="PargrafodaLista"/>
        <w:numPr>
          <w:ilvl w:val="0"/>
          <w:numId w:val="4"/>
        </w:numPr>
        <w:rPr>
          <w:b/>
          <w:color w:val="FF0000"/>
          <w:sz w:val="24"/>
        </w:rPr>
      </w:pPr>
      <w:r>
        <w:rPr>
          <w:b/>
          <w:color w:val="FF0000"/>
          <w:sz w:val="24"/>
        </w:rPr>
        <w:t>Esta ficha não garante sua matrícula no curso;</w:t>
      </w:r>
    </w:p>
    <w:p w:rsidR="00E86A06" w:rsidRDefault="00DA5854" w:rsidP="005F7985">
      <w:pPr>
        <w:pStyle w:val="PargrafodaLista"/>
        <w:numPr>
          <w:ilvl w:val="0"/>
          <w:numId w:val="4"/>
        </w:numPr>
        <w:rPr>
          <w:b/>
          <w:color w:val="FF0000"/>
          <w:sz w:val="24"/>
        </w:rPr>
      </w:pPr>
      <w:r w:rsidRPr="00E86A06">
        <w:rPr>
          <w:b/>
          <w:color w:val="FF0000"/>
          <w:sz w:val="24"/>
        </w:rPr>
        <w:t>Esta ficha deverá ser assinada e enviada</w:t>
      </w:r>
      <w:r w:rsidR="00E86A06">
        <w:rPr>
          <w:b/>
          <w:color w:val="FF0000"/>
          <w:sz w:val="24"/>
        </w:rPr>
        <w:t xml:space="preserve"> com um documento de indicação por ordem de prioridade;</w:t>
      </w:r>
      <w:r w:rsidR="00EC74F6">
        <w:rPr>
          <w:b/>
          <w:color w:val="FF0000"/>
          <w:sz w:val="24"/>
        </w:rPr>
        <w:t xml:space="preserve"> e</w:t>
      </w:r>
    </w:p>
    <w:p w:rsidR="00E86A06" w:rsidRPr="00E86A06" w:rsidRDefault="00E86A06" w:rsidP="004A0F56">
      <w:pPr>
        <w:pStyle w:val="PargrafodaLista"/>
        <w:numPr>
          <w:ilvl w:val="0"/>
          <w:numId w:val="4"/>
        </w:numPr>
        <w:rPr>
          <w:b/>
          <w:color w:val="FF0000"/>
          <w:sz w:val="24"/>
        </w:rPr>
      </w:pPr>
      <w:r w:rsidRPr="00E86A06">
        <w:rPr>
          <w:b/>
          <w:color w:val="FF0000"/>
          <w:sz w:val="24"/>
        </w:rPr>
        <w:t>Candidatos civis deverão enviar a documentação que comprove as condições para a matrícula</w:t>
      </w:r>
      <w:r w:rsidR="00EC74F6">
        <w:rPr>
          <w:b/>
          <w:color w:val="FF0000"/>
          <w:sz w:val="24"/>
        </w:rPr>
        <w:t>.</w:t>
      </w:r>
    </w:p>
    <w:p w:rsidR="00A3656B" w:rsidRDefault="00A3656B" w:rsidP="008B0FCB"/>
    <w:p w:rsidR="00A3656B" w:rsidRDefault="00A3656B" w:rsidP="008B0FCB"/>
    <w:p w:rsidR="00A3656B" w:rsidRDefault="00A3656B" w:rsidP="008B0FCB"/>
    <w:p w:rsidR="00A3656B" w:rsidRDefault="00A3656B" w:rsidP="008B0FCB"/>
    <w:p w:rsidR="00A3656B" w:rsidRDefault="00A3656B" w:rsidP="00D308DB">
      <w:pPr>
        <w:spacing w:after="0"/>
      </w:pPr>
      <w:r>
        <w:t>_______________________________                                                                     __________________________</w:t>
      </w:r>
    </w:p>
    <w:p w:rsidR="00A3656B" w:rsidRDefault="00A3656B" w:rsidP="008B0FCB">
      <w:r>
        <w:t xml:space="preserve">                     Local e Data                                                  </w:t>
      </w:r>
      <w:r w:rsidR="00D308DB">
        <w:t xml:space="preserve">                            </w:t>
      </w:r>
      <w:r>
        <w:t xml:space="preserve">      </w:t>
      </w:r>
      <w:r w:rsidR="009F2658">
        <w:t xml:space="preserve">                  </w:t>
      </w:r>
      <w:r>
        <w:t xml:space="preserve"> Assinatura </w:t>
      </w:r>
      <w:r w:rsidR="009F2658">
        <w:t>do Candidato</w:t>
      </w:r>
    </w:p>
    <w:sectPr w:rsidR="00A3656B" w:rsidSect="00CC52DF">
      <w:pgSz w:w="11906" w:h="16838"/>
      <w:pgMar w:top="1418" w:right="42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04FB0"/>
    <w:multiLevelType w:val="hybridMultilevel"/>
    <w:tmpl w:val="CDD2ADC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CB1457"/>
    <w:multiLevelType w:val="hybridMultilevel"/>
    <w:tmpl w:val="22625A3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3A3B46"/>
    <w:multiLevelType w:val="hybridMultilevel"/>
    <w:tmpl w:val="0FF821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B74549"/>
    <w:multiLevelType w:val="hybridMultilevel"/>
    <w:tmpl w:val="AE9AC41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032"/>
    <w:rsid w:val="00002E88"/>
    <w:rsid w:val="00003421"/>
    <w:rsid w:val="0001576E"/>
    <w:rsid w:val="000241B6"/>
    <w:rsid w:val="00025FD4"/>
    <w:rsid w:val="00037A1F"/>
    <w:rsid w:val="00063D50"/>
    <w:rsid w:val="00083D7B"/>
    <w:rsid w:val="000A2CFE"/>
    <w:rsid w:val="000B0303"/>
    <w:rsid w:val="000B677A"/>
    <w:rsid w:val="000C480F"/>
    <w:rsid w:val="000E6311"/>
    <w:rsid w:val="001232FC"/>
    <w:rsid w:val="001268AD"/>
    <w:rsid w:val="001361A5"/>
    <w:rsid w:val="0014013A"/>
    <w:rsid w:val="0018192D"/>
    <w:rsid w:val="0018229E"/>
    <w:rsid w:val="0019506B"/>
    <w:rsid w:val="0019788C"/>
    <w:rsid w:val="001A7A79"/>
    <w:rsid w:val="001B1608"/>
    <w:rsid w:val="001B55AD"/>
    <w:rsid w:val="002103F9"/>
    <w:rsid w:val="0024677A"/>
    <w:rsid w:val="00290591"/>
    <w:rsid w:val="002B6389"/>
    <w:rsid w:val="002C25D0"/>
    <w:rsid w:val="002C46AE"/>
    <w:rsid w:val="002E1C54"/>
    <w:rsid w:val="00361F81"/>
    <w:rsid w:val="00370CB3"/>
    <w:rsid w:val="003C634E"/>
    <w:rsid w:val="003D0B64"/>
    <w:rsid w:val="003D72B7"/>
    <w:rsid w:val="004307C1"/>
    <w:rsid w:val="004336AB"/>
    <w:rsid w:val="00441D15"/>
    <w:rsid w:val="00442E4E"/>
    <w:rsid w:val="00454907"/>
    <w:rsid w:val="0046022B"/>
    <w:rsid w:val="004703D3"/>
    <w:rsid w:val="00470E66"/>
    <w:rsid w:val="00472514"/>
    <w:rsid w:val="004940EF"/>
    <w:rsid w:val="004A3A64"/>
    <w:rsid w:val="004C08E6"/>
    <w:rsid w:val="004C4B3B"/>
    <w:rsid w:val="004E0C2B"/>
    <w:rsid w:val="004E25B9"/>
    <w:rsid w:val="00503C60"/>
    <w:rsid w:val="005042CA"/>
    <w:rsid w:val="00514DB6"/>
    <w:rsid w:val="00517672"/>
    <w:rsid w:val="005213AB"/>
    <w:rsid w:val="005340F2"/>
    <w:rsid w:val="00537D30"/>
    <w:rsid w:val="005424D0"/>
    <w:rsid w:val="00544788"/>
    <w:rsid w:val="00546D10"/>
    <w:rsid w:val="00562DE3"/>
    <w:rsid w:val="005A6680"/>
    <w:rsid w:val="005B3B4F"/>
    <w:rsid w:val="005D49DA"/>
    <w:rsid w:val="005D52DD"/>
    <w:rsid w:val="005E5A14"/>
    <w:rsid w:val="005E6F4B"/>
    <w:rsid w:val="005E7E4D"/>
    <w:rsid w:val="00604D98"/>
    <w:rsid w:val="0062147C"/>
    <w:rsid w:val="00632999"/>
    <w:rsid w:val="006371A7"/>
    <w:rsid w:val="00643C7A"/>
    <w:rsid w:val="00673277"/>
    <w:rsid w:val="006A7530"/>
    <w:rsid w:val="006E6F3D"/>
    <w:rsid w:val="006F38B9"/>
    <w:rsid w:val="00703B59"/>
    <w:rsid w:val="00714DC2"/>
    <w:rsid w:val="00741614"/>
    <w:rsid w:val="0074161A"/>
    <w:rsid w:val="007B24BE"/>
    <w:rsid w:val="007B66CC"/>
    <w:rsid w:val="007D08B1"/>
    <w:rsid w:val="007D4465"/>
    <w:rsid w:val="007F1691"/>
    <w:rsid w:val="00807A6C"/>
    <w:rsid w:val="00854F77"/>
    <w:rsid w:val="0087391E"/>
    <w:rsid w:val="008B0FCB"/>
    <w:rsid w:val="008C40F0"/>
    <w:rsid w:val="00903902"/>
    <w:rsid w:val="00970714"/>
    <w:rsid w:val="00972032"/>
    <w:rsid w:val="009829B0"/>
    <w:rsid w:val="00984A3E"/>
    <w:rsid w:val="009A4D18"/>
    <w:rsid w:val="009D5492"/>
    <w:rsid w:val="009F2658"/>
    <w:rsid w:val="009F45A0"/>
    <w:rsid w:val="009F7EAB"/>
    <w:rsid w:val="00A3656B"/>
    <w:rsid w:val="00A457CC"/>
    <w:rsid w:val="00A7119B"/>
    <w:rsid w:val="00A82D46"/>
    <w:rsid w:val="00B00835"/>
    <w:rsid w:val="00B555D3"/>
    <w:rsid w:val="00B754BD"/>
    <w:rsid w:val="00BC4027"/>
    <w:rsid w:val="00C0554A"/>
    <w:rsid w:val="00C45A59"/>
    <w:rsid w:val="00C66EDA"/>
    <w:rsid w:val="00C81DAA"/>
    <w:rsid w:val="00C90E48"/>
    <w:rsid w:val="00CA0A78"/>
    <w:rsid w:val="00CB1490"/>
    <w:rsid w:val="00CC45A4"/>
    <w:rsid w:val="00CC52DF"/>
    <w:rsid w:val="00CE6753"/>
    <w:rsid w:val="00CE7C96"/>
    <w:rsid w:val="00D067CE"/>
    <w:rsid w:val="00D11F2C"/>
    <w:rsid w:val="00D308DB"/>
    <w:rsid w:val="00D41C60"/>
    <w:rsid w:val="00D42256"/>
    <w:rsid w:val="00D4419A"/>
    <w:rsid w:val="00D6322C"/>
    <w:rsid w:val="00DA5854"/>
    <w:rsid w:val="00DD2385"/>
    <w:rsid w:val="00DF3689"/>
    <w:rsid w:val="00E0430B"/>
    <w:rsid w:val="00E064A5"/>
    <w:rsid w:val="00E10471"/>
    <w:rsid w:val="00E21861"/>
    <w:rsid w:val="00E66031"/>
    <w:rsid w:val="00E701EF"/>
    <w:rsid w:val="00E70312"/>
    <w:rsid w:val="00E742BF"/>
    <w:rsid w:val="00E86A06"/>
    <w:rsid w:val="00EB3EF9"/>
    <w:rsid w:val="00EB5D3A"/>
    <w:rsid w:val="00EC74F6"/>
    <w:rsid w:val="00EF53AE"/>
    <w:rsid w:val="00F041B7"/>
    <w:rsid w:val="00F31AFB"/>
    <w:rsid w:val="00F5413B"/>
    <w:rsid w:val="00F611C7"/>
    <w:rsid w:val="00F638FB"/>
    <w:rsid w:val="00F9177D"/>
    <w:rsid w:val="00FA6770"/>
    <w:rsid w:val="00FA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FCB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B0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B0FC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E631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84A3E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A36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FCB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B0F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B0FC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E631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84A3E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A365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56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7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eirafvs\Desktop\SGSO\Rela&#231;&#227;o%20de%20selecionados%20para%20matr&#237;cula%20SGSO%20-%20vers&#227;o%203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E73071-12BD-4516-92E3-E7E02FCB2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Relação de selecionados para matrícula SGSO - versão 3.dot</Template>
  <TotalTime>0</TotalTime>
  <Pages>1</Pages>
  <Words>132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vieirafvs</dc:creator>
  <cp:lastModifiedBy>João Antonio Felix</cp:lastModifiedBy>
  <cp:revision>2</cp:revision>
  <cp:lastPrinted>2014-07-16T18:32:00Z</cp:lastPrinted>
  <dcterms:created xsi:type="dcterms:W3CDTF">2017-01-25T16:57:00Z</dcterms:created>
  <dcterms:modified xsi:type="dcterms:W3CDTF">2017-01-25T16:57:00Z</dcterms:modified>
</cp:coreProperties>
</file>